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01C" w:rsidRPr="00EF5EAB" w:rsidRDefault="00B6101C" w:rsidP="004E7BFA">
      <w:pPr>
        <w:pStyle w:val="ListParagraph"/>
        <w:numPr>
          <w:ilvl w:val="0"/>
          <w:numId w:val="1"/>
        </w:numPr>
        <w:ind w:leftChars="0"/>
        <w:rPr>
          <w:b/>
          <w:sz w:val="32"/>
          <w:szCs w:val="32"/>
        </w:rPr>
      </w:pPr>
      <w:r w:rsidRPr="00EF5EAB">
        <w:rPr>
          <w:rFonts w:ascii="標楷體" w:eastAsia="標楷體" w:hAnsi="標楷體" w:hint="eastAsia"/>
          <w:b/>
          <w:sz w:val="32"/>
          <w:szCs w:val="32"/>
        </w:rPr>
        <w:t>新海人工濕地</w:t>
      </w:r>
      <w:r w:rsidRPr="00EF5EAB">
        <w:rPr>
          <w:rFonts w:ascii="標楷體" w:eastAsia="標楷體" w:hAnsi="標楷體"/>
          <w:b/>
          <w:sz w:val="32"/>
          <w:szCs w:val="32"/>
        </w:rPr>
        <w:t>/</w:t>
      </w:r>
      <w:r w:rsidRPr="00EF5EAB">
        <w:rPr>
          <w:rFonts w:ascii="標楷體" w:eastAsia="標楷體" w:hAnsi="標楷體" w:hint="eastAsia"/>
          <w:b/>
          <w:sz w:val="32"/>
          <w:szCs w:val="32"/>
        </w:rPr>
        <w:t>浮洲人工濕地</w:t>
      </w:r>
      <w:r w:rsidRPr="00EF5EAB">
        <w:rPr>
          <w:rFonts w:ascii="標楷體" w:eastAsia="標楷體" w:hAnsi="標楷體"/>
          <w:b/>
          <w:sz w:val="32"/>
          <w:szCs w:val="32"/>
        </w:rPr>
        <w:t>/</w:t>
      </w:r>
      <w:r w:rsidRPr="00EF5EAB">
        <w:rPr>
          <w:rFonts w:ascii="標楷體" w:eastAsia="標楷體" w:hAnsi="標楷體" w:hint="eastAsia"/>
          <w:b/>
          <w:sz w:val="32"/>
          <w:szCs w:val="32"/>
        </w:rPr>
        <w:t>打鳥埤及城林人工濕地</w:t>
      </w:r>
      <w:r w:rsidRPr="00EF5EAB">
        <w:rPr>
          <w:rFonts w:ascii="標楷體" w:eastAsia="標楷體" w:hAnsi="標楷體"/>
          <w:b/>
          <w:sz w:val="32"/>
          <w:szCs w:val="32"/>
        </w:rPr>
        <w:t>/</w:t>
      </w:r>
      <w:r w:rsidRPr="00EF5EAB">
        <w:rPr>
          <w:rFonts w:ascii="標楷體" w:eastAsia="標楷體" w:hAnsi="標楷體" w:hint="eastAsia"/>
          <w:b/>
          <w:sz w:val="32"/>
          <w:szCs w:val="32"/>
        </w:rPr>
        <w:t>鹿角溪人工濕地</w:t>
      </w:r>
    </w:p>
    <w:p w:rsidR="00B6101C" w:rsidRDefault="00B6101C">
      <w:r w:rsidRPr="0095521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420.6pt;height:607.2pt;visibility:visible">
            <v:imagedata r:id="rId5" o:title=""/>
          </v:shape>
        </w:pict>
      </w:r>
    </w:p>
    <w:p w:rsidR="00B6101C" w:rsidRDefault="00B6101C">
      <w:r w:rsidRPr="00955210">
        <w:rPr>
          <w:noProof/>
        </w:rPr>
        <w:pict>
          <v:shape id="圖片 2" o:spid="_x0000_i1026" type="#_x0000_t75" style="width:411.6pt;height:354pt;visibility:visible">
            <v:imagedata r:id="rId6" o:title=""/>
          </v:shape>
        </w:pict>
      </w:r>
    </w:p>
    <w:p w:rsidR="00B6101C" w:rsidRDefault="00B6101C">
      <w:pPr>
        <w:widowControl/>
      </w:pPr>
      <w:r>
        <w:br w:type="page"/>
      </w:r>
    </w:p>
    <w:p w:rsidR="00B6101C" w:rsidRPr="00EF5EAB" w:rsidRDefault="00B6101C" w:rsidP="004E7BFA">
      <w:pPr>
        <w:pStyle w:val="ListParagraph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EF5EAB">
        <w:rPr>
          <w:rFonts w:ascii="標楷體" w:eastAsia="標楷體" w:hAnsi="標楷體" w:hint="eastAsia"/>
          <w:b/>
          <w:sz w:val="32"/>
          <w:szCs w:val="32"/>
        </w:rPr>
        <w:t>頭前溪人工濕地</w:t>
      </w:r>
    </w:p>
    <w:p w:rsidR="00B6101C" w:rsidRDefault="00B6101C">
      <w:r w:rsidRPr="00955210">
        <w:rPr>
          <w:noProof/>
        </w:rPr>
        <w:pict>
          <v:shape id="圖片 3" o:spid="_x0000_i1027" type="#_x0000_t75" style="width:424.2pt;height:533.4pt;visibility:visible">
            <v:imagedata r:id="rId7" o:title=""/>
          </v:shape>
        </w:pict>
      </w:r>
    </w:p>
    <w:p w:rsidR="00B6101C" w:rsidRDefault="00B6101C"/>
    <w:p w:rsidR="00B6101C" w:rsidRDefault="00B6101C">
      <w:r w:rsidRPr="00955210">
        <w:rPr>
          <w:noProof/>
        </w:rPr>
        <w:pict>
          <v:shape id="圖片 4" o:spid="_x0000_i1028" type="#_x0000_t75" style="width:426pt;height:363pt;visibility:visible">
            <v:imagedata r:id="rId8" o:title=""/>
          </v:shape>
        </w:pict>
      </w:r>
    </w:p>
    <w:p w:rsidR="00B6101C" w:rsidRDefault="00B6101C"/>
    <w:p w:rsidR="00B6101C" w:rsidRDefault="00B6101C">
      <w:pPr>
        <w:widowControl/>
      </w:pPr>
      <w:r>
        <w:br w:type="page"/>
      </w:r>
    </w:p>
    <w:p w:rsidR="00B6101C" w:rsidRPr="00EF5EAB" w:rsidRDefault="00B6101C" w:rsidP="004E7BFA">
      <w:pPr>
        <w:pStyle w:val="ListParagraph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EF5EAB">
        <w:rPr>
          <w:rFonts w:ascii="標楷體" w:eastAsia="標楷體" w:hAnsi="標楷體" w:hint="eastAsia"/>
          <w:b/>
          <w:sz w:val="32"/>
          <w:szCs w:val="32"/>
        </w:rPr>
        <w:t>大樹舊鐵橋人工濕地</w:t>
      </w:r>
    </w:p>
    <w:p w:rsidR="00B6101C" w:rsidRDefault="00B6101C">
      <w:r w:rsidRPr="00955210">
        <w:rPr>
          <w:noProof/>
        </w:rPr>
        <w:pict>
          <v:shape id="圖片 5" o:spid="_x0000_i1029" type="#_x0000_t75" style="width:382.8pt;height:618.6pt;visibility:visible">
            <v:imagedata r:id="rId9" o:title=""/>
          </v:shape>
        </w:pict>
      </w:r>
    </w:p>
    <w:p w:rsidR="00B6101C" w:rsidRPr="00EF5EAB" w:rsidRDefault="00B6101C" w:rsidP="004E7BFA">
      <w:pPr>
        <w:pStyle w:val="ListParagraph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>
        <w:rPr>
          <w:rFonts w:ascii="標楷體" w:eastAsia="標楷體" w:hAnsi="標楷體"/>
          <w:b/>
          <w:sz w:val="32"/>
          <w:szCs w:val="32"/>
        </w:rPr>
        <w:br w:type="page"/>
      </w:r>
      <w:r w:rsidRPr="00EF5EAB">
        <w:rPr>
          <w:rFonts w:ascii="標楷體" w:eastAsia="標楷體" w:hAnsi="標楷體" w:hint="eastAsia"/>
          <w:b/>
          <w:sz w:val="32"/>
          <w:szCs w:val="32"/>
        </w:rPr>
        <w:t>麟洛人工濕地</w:t>
      </w:r>
    </w:p>
    <w:p w:rsidR="00B6101C" w:rsidRDefault="00B6101C">
      <w:r w:rsidRPr="00955210">
        <w:rPr>
          <w:noProof/>
        </w:rPr>
        <w:pict>
          <v:shape id="圖片 6" o:spid="_x0000_i1030" type="#_x0000_t75" style="width:420.6pt;height:575.4pt;visibility:visible">
            <v:imagedata r:id="rId10" o:title=""/>
          </v:shape>
        </w:pict>
      </w:r>
    </w:p>
    <w:p w:rsidR="00B6101C" w:rsidRDefault="00B6101C"/>
    <w:p w:rsidR="00B6101C" w:rsidRDefault="00B6101C">
      <w:r w:rsidRPr="00955210">
        <w:rPr>
          <w:noProof/>
        </w:rPr>
        <w:pict>
          <v:shape id="圖片 7" o:spid="_x0000_i1031" type="#_x0000_t75" style="width:425.4pt;height:331.2pt;visibility:visible">
            <v:imagedata r:id="rId11" o:title=""/>
          </v:shape>
        </w:pict>
      </w:r>
    </w:p>
    <w:p w:rsidR="00B6101C" w:rsidRDefault="00B6101C">
      <w:pPr>
        <w:widowControl/>
      </w:pPr>
      <w:r>
        <w:br w:type="page"/>
      </w:r>
    </w:p>
    <w:p w:rsidR="00B6101C" w:rsidRPr="00EF5EAB" w:rsidRDefault="00B6101C" w:rsidP="004E7BFA">
      <w:pPr>
        <w:pStyle w:val="ListParagraph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EF5EAB">
        <w:rPr>
          <w:rFonts w:ascii="標楷體" w:eastAsia="標楷體" w:hAnsi="標楷體" w:hint="eastAsia"/>
          <w:b/>
          <w:sz w:val="32"/>
          <w:szCs w:val="32"/>
        </w:rPr>
        <w:t>關山人工濕地</w:t>
      </w:r>
    </w:p>
    <w:p w:rsidR="00B6101C" w:rsidRDefault="00B6101C">
      <w:r w:rsidRPr="00955210">
        <w:rPr>
          <w:noProof/>
        </w:rPr>
        <w:pict>
          <v:shape id="圖片 8" o:spid="_x0000_i1032" type="#_x0000_t75" style="width:412.8pt;height:558.6pt;visibility:visible">
            <v:imagedata r:id="rId12" o:title=""/>
          </v:shape>
        </w:pict>
      </w:r>
    </w:p>
    <w:p w:rsidR="00B6101C" w:rsidRDefault="00B6101C"/>
    <w:p w:rsidR="00B6101C" w:rsidRDefault="00B6101C">
      <w:r w:rsidRPr="00955210">
        <w:rPr>
          <w:noProof/>
        </w:rPr>
        <w:pict>
          <v:shape id="圖片 9" o:spid="_x0000_i1033" type="#_x0000_t75" style="width:437.4pt;height:259.8pt;visibility:visible">
            <v:imagedata r:id="rId13" o:title=""/>
          </v:shape>
        </w:pict>
      </w:r>
    </w:p>
    <w:p w:rsidR="00B6101C" w:rsidRDefault="00B6101C">
      <w:bookmarkStart w:id="0" w:name="_GoBack"/>
      <w:bookmarkEnd w:id="0"/>
    </w:p>
    <w:sectPr w:rsidR="00B6101C" w:rsidSect="0087791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DC21D4"/>
    <w:multiLevelType w:val="hybridMultilevel"/>
    <w:tmpl w:val="595A66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1351"/>
    <w:rsid w:val="00423FBA"/>
    <w:rsid w:val="004E7BFA"/>
    <w:rsid w:val="0087791F"/>
    <w:rsid w:val="00955210"/>
    <w:rsid w:val="00B34A45"/>
    <w:rsid w:val="00B6101C"/>
    <w:rsid w:val="00BA4D77"/>
    <w:rsid w:val="00C36B72"/>
    <w:rsid w:val="00C4259B"/>
    <w:rsid w:val="00E41351"/>
    <w:rsid w:val="00E932E3"/>
    <w:rsid w:val="00EF5EAB"/>
    <w:rsid w:val="00F55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91F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E7BFA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10</Pages>
  <Words>14</Words>
  <Characters>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交通方式:</dc:title>
  <dc:subject/>
  <dc:creator>楊欣惠</dc:creator>
  <cp:keywords/>
  <dc:description/>
  <cp:lastModifiedBy>wchvang</cp:lastModifiedBy>
  <cp:revision>3</cp:revision>
  <dcterms:created xsi:type="dcterms:W3CDTF">2016-01-26T04:06:00Z</dcterms:created>
  <dcterms:modified xsi:type="dcterms:W3CDTF">2016-01-26T04:07:00Z</dcterms:modified>
</cp:coreProperties>
</file>